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40C78" w14:textId="77777777" w:rsidR="00AC1D7E" w:rsidRDefault="00AC1D7E" w:rsidP="00D94FAE">
      <w:pPr>
        <w:pStyle w:val="NoSpacing"/>
        <w:rPr>
          <w:rFonts w:eastAsiaTheme="majorEastAsia" w:cstheme="majorBidi"/>
          <w:b/>
          <w:color w:val="043956" w:themeColor="accent2"/>
          <w:sz w:val="32"/>
          <w:szCs w:val="40"/>
        </w:rPr>
      </w:pPr>
      <w:bookmarkStart w:id="0" w:name="_Hlk156479394"/>
    </w:p>
    <w:p w14:paraId="187D64E7" w14:textId="1FDDA01C" w:rsidR="00D94FAE" w:rsidRDefault="00055A32" w:rsidP="00D94FAE">
      <w:pPr>
        <w:pStyle w:val="NoSpacing"/>
      </w:pPr>
      <w:r w:rsidRPr="00055A32">
        <w:rPr>
          <w:rFonts w:eastAsiaTheme="majorEastAsia" w:cstheme="majorBidi"/>
          <w:b/>
          <w:color w:val="043956" w:themeColor="accent2"/>
          <w:sz w:val="32"/>
          <w:szCs w:val="40"/>
        </w:rPr>
        <w:t>SEG Awards Level 3 Diploma in Animal-Assisted Intervention – 610/4294/8</w:t>
      </w:r>
    </w:p>
    <w:bookmarkEnd w:id="0"/>
    <w:p w14:paraId="0411A1CB" w14:textId="77777777" w:rsidR="00055A32" w:rsidRDefault="00055A32" w:rsidP="00D94FAE">
      <w:pPr>
        <w:pStyle w:val="NoSpacing"/>
      </w:pPr>
    </w:p>
    <w:p w14:paraId="6F17B1A1" w14:textId="01770E72" w:rsidR="00D94FAE" w:rsidRDefault="00055A32" w:rsidP="00D94FAE">
      <w:pPr>
        <w:pStyle w:val="NoSpacing"/>
      </w:pPr>
      <w:r w:rsidRPr="00055A32">
        <w:t>It is required for learners to complete 15 hours of practical training to obtain the skills required to achieve the ‘Conducting Canine Animal-Assisted Intervention’ unit and the overall qualification. Learners will have the opportunity, through this training, to teach canines in animal-assisted intervention, evaluate suitable techniques for teaching for a single canine and to identify their emotional states via body movements.</w:t>
      </w:r>
    </w:p>
    <w:p w14:paraId="5C10DE90" w14:textId="77777777" w:rsidR="00055A32" w:rsidRPr="005470EE" w:rsidRDefault="00055A32" w:rsidP="00D94FAE">
      <w:pPr>
        <w:pStyle w:val="NoSpacing"/>
      </w:pPr>
    </w:p>
    <w:p w14:paraId="072713DA" w14:textId="3FC6888C" w:rsidR="00D94FAE" w:rsidRDefault="00055A32" w:rsidP="00D94FAE">
      <w:pPr>
        <w:pStyle w:val="NoSpacing"/>
      </w:pPr>
      <w:r w:rsidRPr="00055A32">
        <w:t>This log has been created for Learners to evidence the completion of the required practical training hours, demonstrating they have achieved the required number of hours as per the unit/qualification requirements.</w:t>
      </w:r>
    </w:p>
    <w:p w14:paraId="197A4D78" w14:textId="77777777" w:rsidR="00055A32" w:rsidRPr="005470EE" w:rsidRDefault="00055A32" w:rsidP="00D94FAE">
      <w:pPr>
        <w:pStyle w:val="NoSpacing"/>
      </w:pPr>
    </w:p>
    <w:p w14:paraId="013136FD" w14:textId="77777777" w:rsidR="00D94FAE" w:rsidRDefault="00D94FAE" w:rsidP="00D94FAE">
      <w:pPr>
        <w:pStyle w:val="NoSpacing"/>
      </w:pPr>
      <w:r w:rsidRPr="005470EE">
        <w:t>This log is to be submitted with the unit portfolio of evidence.</w:t>
      </w:r>
    </w:p>
    <w:p w14:paraId="58174281" w14:textId="77777777" w:rsidR="00D94FAE" w:rsidRPr="005470EE" w:rsidRDefault="00D94FAE" w:rsidP="00D94FAE">
      <w:pPr>
        <w:pStyle w:val="NoSpacing"/>
        <w:rPr>
          <w:rFonts w:eastAsia="Verdana"/>
        </w:rPr>
      </w:pPr>
    </w:p>
    <w:tbl>
      <w:tblPr>
        <w:tblStyle w:val="TableGrid"/>
        <w:tblW w:w="13745" w:type="dxa"/>
        <w:tblBorders>
          <w:top w:val="single" w:sz="4" w:space="0" w:color="35B1F5" w:themeColor="accent2" w:themeTint="80"/>
          <w:left w:val="single" w:sz="4" w:space="0" w:color="35B1F5" w:themeColor="accent2" w:themeTint="80"/>
          <w:bottom w:val="single" w:sz="4" w:space="0" w:color="35B1F5" w:themeColor="accent2" w:themeTint="80"/>
          <w:right w:val="single" w:sz="4" w:space="0" w:color="35B1F5" w:themeColor="accent2" w:themeTint="80"/>
          <w:insideH w:val="single" w:sz="4" w:space="0" w:color="35B1F5" w:themeColor="accent2" w:themeTint="80"/>
          <w:insideV w:val="single" w:sz="4" w:space="0" w:color="35B1F5" w:themeColor="accent2" w:themeTint="80"/>
        </w:tblBorders>
        <w:tblLook w:val="04A0" w:firstRow="1" w:lastRow="0" w:firstColumn="1" w:lastColumn="0" w:noHBand="0" w:noVBand="1"/>
      </w:tblPr>
      <w:tblGrid>
        <w:gridCol w:w="3823"/>
        <w:gridCol w:w="9922"/>
      </w:tblGrid>
      <w:tr w:rsidR="00D94FAE" w14:paraId="06A94C03" w14:textId="77777777" w:rsidTr="00D94FAE">
        <w:tc>
          <w:tcPr>
            <w:tcW w:w="3823" w:type="dxa"/>
            <w:vAlign w:val="center"/>
          </w:tcPr>
          <w:p w14:paraId="0F5F2A5B" w14:textId="77777777" w:rsidR="00D94FAE" w:rsidRDefault="00D94FAE" w:rsidP="00D94FAE">
            <w:pPr>
              <w:spacing w:line="360" w:lineRule="auto"/>
              <w:rPr>
                <w:rFonts w:ascii="Verdana" w:eastAsia="Verdana" w:hAnsi="Verdana"/>
              </w:rPr>
            </w:pPr>
            <w:r w:rsidRPr="00405226">
              <w:rPr>
                <w:rFonts w:ascii="Verdana" w:eastAsia="Verdana" w:hAnsi="Verdana"/>
                <w:b/>
                <w:bCs/>
              </w:rPr>
              <w:t>Learner Name:</w:t>
            </w:r>
          </w:p>
        </w:tc>
        <w:tc>
          <w:tcPr>
            <w:tcW w:w="9922" w:type="dxa"/>
            <w:vAlign w:val="center"/>
          </w:tcPr>
          <w:p w14:paraId="50E89BAE" w14:textId="77777777" w:rsidR="00D94FAE" w:rsidRDefault="00D94FAE" w:rsidP="00D94FAE">
            <w:pPr>
              <w:spacing w:line="360" w:lineRule="auto"/>
              <w:rPr>
                <w:rFonts w:ascii="Verdana" w:eastAsia="Verdana" w:hAnsi="Verdana"/>
              </w:rPr>
            </w:pPr>
          </w:p>
        </w:tc>
      </w:tr>
      <w:tr w:rsidR="00D94FAE" w14:paraId="079B4B0C" w14:textId="77777777" w:rsidTr="00D94FAE">
        <w:tc>
          <w:tcPr>
            <w:tcW w:w="3823" w:type="dxa"/>
            <w:vAlign w:val="center"/>
          </w:tcPr>
          <w:p w14:paraId="27D5D4DA" w14:textId="77777777" w:rsidR="00D94FAE" w:rsidRDefault="00D94FAE" w:rsidP="00D94FAE">
            <w:pPr>
              <w:spacing w:line="360" w:lineRule="auto"/>
              <w:rPr>
                <w:rFonts w:ascii="Verdana" w:eastAsia="Verdana" w:hAnsi="Verdana"/>
              </w:rPr>
            </w:pPr>
            <w:r w:rsidRPr="00405226">
              <w:rPr>
                <w:rFonts w:ascii="Verdana" w:eastAsia="Verdana" w:hAnsi="Verdana"/>
                <w:b/>
                <w:bCs/>
              </w:rPr>
              <w:t>Centre Name:</w:t>
            </w:r>
          </w:p>
        </w:tc>
        <w:tc>
          <w:tcPr>
            <w:tcW w:w="9922" w:type="dxa"/>
            <w:vAlign w:val="center"/>
          </w:tcPr>
          <w:p w14:paraId="515366CB" w14:textId="77777777" w:rsidR="00D94FAE" w:rsidRDefault="00D94FAE" w:rsidP="00D94FAE">
            <w:pPr>
              <w:spacing w:line="360" w:lineRule="auto"/>
              <w:rPr>
                <w:rFonts w:ascii="Verdana" w:eastAsia="Verdana" w:hAnsi="Verdana"/>
              </w:rPr>
            </w:pPr>
          </w:p>
        </w:tc>
      </w:tr>
      <w:tr w:rsidR="00D94FAE" w14:paraId="4A29567D" w14:textId="77777777" w:rsidTr="00D94FAE">
        <w:tc>
          <w:tcPr>
            <w:tcW w:w="3823" w:type="dxa"/>
            <w:vAlign w:val="center"/>
          </w:tcPr>
          <w:p w14:paraId="6B9AC1E8" w14:textId="61DD22A8" w:rsidR="00D94FAE" w:rsidRPr="00F121FF" w:rsidRDefault="00D94FAE" w:rsidP="00D94FAE">
            <w:pPr>
              <w:spacing w:line="360" w:lineRule="auto"/>
              <w:rPr>
                <w:rFonts w:ascii="Verdana" w:eastAsia="Verdana" w:hAnsi="Verdana"/>
                <w:b/>
                <w:bCs/>
              </w:rPr>
            </w:pPr>
            <w:r w:rsidRPr="00F121FF">
              <w:rPr>
                <w:rFonts w:ascii="Verdana" w:eastAsia="Verdana" w:hAnsi="Verdana"/>
                <w:b/>
                <w:bCs/>
              </w:rPr>
              <w:t>Location of Training</w:t>
            </w:r>
            <w:r>
              <w:rPr>
                <w:rFonts w:ascii="Verdana" w:eastAsia="Verdana" w:hAnsi="Verdana"/>
                <w:b/>
                <w:bCs/>
              </w:rPr>
              <w:t>:</w:t>
            </w:r>
          </w:p>
        </w:tc>
        <w:tc>
          <w:tcPr>
            <w:tcW w:w="9922" w:type="dxa"/>
            <w:vAlign w:val="center"/>
          </w:tcPr>
          <w:p w14:paraId="2B0DC41D" w14:textId="77777777" w:rsidR="00D94FAE" w:rsidRDefault="00D94FAE" w:rsidP="00D94FAE">
            <w:pPr>
              <w:spacing w:line="360" w:lineRule="auto"/>
              <w:rPr>
                <w:rFonts w:ascii="Verdana" w:eastAsia="Verdana" w:hAnsi="Verdana"/>
              </w:rPr>
            </w:pPr>
          </w:p>
        </w:tc>
      </w:tr>
      <w:tr w:rsidR="00D94FAE" w14:paraId="46E4D07D" w14:textId="77777777" w:rsidTr="00D94FAE">
        <w:tc>
          <w:tcPr>
            <w:tcW w:w="3823" w:type="dxa"/>
            <w:vAlign w:val="center"/>
          </w:tcPr>
          <w:p w14:paraId="2EE7DDF7" w14:textId="77777777" w:rsidR="00D94FAE" w:rsidRDefault="00D94FAE" w:rsidP="00D94FAE">
            <w:pPr>
              <w:spacing w:line="360" w:lineRule="auto"/>
              <w:rPr>
                <w:rFonts w:ascii="Verdana" w:eastAsia="Verdana" w:hAnsi="Verdana"/>
              </w:rPr>
            </w:pPr>
            <w:r>
              <w:rPr>
                <w:rFonts w:ascii="Verdana" w:eastAsia="Verdana" w:hAnsi="Verdana"/>
                <w:b/>
                <w:bCs/>
              </w:rPr>
              <w:t>Training</w:t>
            </w:r>
            <w:r w:rsidRPr="00405226">
              <w:rPr>
                <w:rFonts w:ascii="Verdana" w:eastAsia="Verdana" w:hAnsi="Verdana"/>
                <w:b/>
                <w:bCs/>
              </w:rPr>
              <w:t xml:space="preserve"> Date</w:t>
            </w:r>
            <w:r>
              <w:rPr>
                <w:rFonts w:ascii="Verdana" w:eastAsia="Verdana" w:hAnsi="Verdana"/>
                <w:b/>
                <w:bCs/>
              </w:rPr>
              <w:t xml:space="preserve"> (Day 1):</w:t>
            </w:r>
          </w:p>
        </w:tc>
        <w:tc>
          <w:tcPr>
            <w:tcW w:w="9922" w:type="dxa"/>
            <w:vAlign w:val="center"/>
          </w:tcPr>
          <w:p w14:paraId="103B1D6E" w14:textId="77777777" w:rsidR="00D94FAE" w:rsidRDefault="00D94FAE" w:rsidP="00D94FAE">
            <w:pPr>
              <w:spacing w:line="360" w:lineRule="auto"/>
              <w:rPr>
                <w:rFonts w:ascii="Verdana" w:eastAsia="Verdana" w:hAnsi="Verdana"/>
              </w:rPr>
            </w:pPr>
          </w:p>
        </w:tc>
      </w:tr>
      <w:tr w:rsidR="00D94FAE" w14:paraId="4FBCE6E0" w14:textId="77777777" w:rsidTr="00D94FAE">
        <w:tc>
          <w:tcPr>
            <w:tcW w:w="3823" w:type="dxa"/>
            <w:vAlign w:val="center"/>
          </w:tcPr>
          <w:p w14:paraId="531F28D8" w14:textId="77777777" w:rsidR="00D94FAE" w:rsidRDefault="00D94FAE" w:rsidP="00D94FAE">
            <w:pPr>
              <w:spacing w:line="360" w:lineRule="auto"/>
              <w:rPr>
                <w:rFonts w:ascii="Verdana" w:eastAsia="Verdana" w:hAnsi="Verdana"/>
                <w:b/>
                <w:bCs/>
              </w:rPr>
            </w:pPr>
            <w:r>
              <w:rPr>
                <w:rFonts w:ascii="Verdana" w:eastAsia="Verdana" w:hAnsi="Verdana"/>
                <w:b/>
                <w:bCs/>
              </w:rPr>
              <w:t>Training Date (Day 2):</w:t>
            </w:r>
          </w:p>
        </w:tc>
        <w:tc>
          <w:tcPr>
            <w:tcW w:w="9922" w:type="dxa"/>
            <w:vAlign w:val="center"/>
          </w:tcPr>
          <w:p w14:paraId="6D6ED3B6" w14:textId="77777777" w:rsidR="00D94FAE" w:rsidRDefault="00D94FAE" w:rsidP="00D94FAE">
            <w:pPr>
              <w:spacing w:line="360" w:lineRule="auto"/>
              <w:rPr>
                <w:rFonts w:ascii="Verdana" w:eastAsia="Verdana" w:hAnsi="Verdana"/>
              </w:rPr>
            </w:pPr>
          </w:p>
        </w:tc>
      </w:tr>
    </w:tbl>
    <w:p w14:paraId="1CF1FFA9" w14:textId="77777777" w:rsidR="00D94FAE" w:rsidRDefault="00D94FAE" w:rsidP="00D94FAE">
      <w:pPr>
        <w:rPr>
          <w:rFonts w:ascii="Verdana" w:eastAsia="Verdana" w:hAnsi="Verdana"/>
        </w:rPr>
      </w:pPr>
    </w:p>
    <w:p w14:paraId="43CC182A" w14:textId="77777777" w:rsidR="00055A32" w:rsidRDefault="00055A32" w:rsidP="00D94FAE">
      <w:pPr>
        <w:rPr>
          <w:rFonts w:ascii="Verdana" w:eastAsia="Verdana" w:hAnsi="Verdana"/>
        </w:rPr>
      </w:pPr>
    </w:p>
    <w:p w14:paraId="1B6B2362" w14:textId="77777777" w:rsidR="00055A32" w:rsidRDefault="00055A32" w:rsidP="00D94FAE">
      <w:pPr>
        <w:rPr>
          <w:rFonts w:ascii="Verdana" w:eastAsia="Verdana" w:hAnsi="Verdana"/>
        </w:rPr>
      </w:pPr>
    </w:p>
    <w:p w14:paraId="43FD482B" w14:textId="77777777" w:rsidR="00055A32" w:rsidRDefault="00055A32" w:rsidP="00D94FAE">
      <w:pPr>
        <w:rPr>
          <w:rFonts w:ascii="Verdana" w:eastAsia="Verdana" w:hAnsi="Verdana"/>
        </w:rPr>
      </w:pPr>
    </w:p>
    <w:tbl>
      <w:tblPr>
        <w:tblStyle w:val="TableGrid"/>
        <w:tblW w:w="13745" w:type="dxa"/>
        <w:tblBorders>
          <w:top w:val="single" w:sz="4" w:space="0" w:color="35B1F5" w:themeColor="accent2" w:themeTint="80"/>
          <w:left w:val="single" w:sz="4" w:space="0" w:color="35B1F5" w:themeColor="accent2" w:themeTint="80"/>
          <w:bottom w:val="single" w:sz="4" w:space="0" w:color="35B1F5" w:themeColor="accent2" w:themeTint="80"/>
          <w:right w:val="single" w:sz="4" w:space="0" w:color="35B1F5" w:themeColor="accent2" w:themeTint="80"/>
          <w:insideH w:val="single" w:sz="4" w:space="0" w:color="35B1F5" w:themeColor="accent2" w:themeTint="80"/>
          <w:insideV w:val="single" w:sz="4" w:space="0" w:color="35B1F5" w:themeColor="accent2" w:themeTint="80"/>
        </w:tblBorders>
        <w:tblLook w:val="04A0" w:firstRow="1" w:lastRow="0" w:firstColumn="1" w:lastColumn="0" w:noHBand="0" w:noVBand="1"/>
      </w:tblPr>
      <w:tblGrid>
        <w:gridCol w:w="3244"/>
        <w:gridCol w:w="3555"/>
        <w:gridCol w:w="3653"/>
        <w:gridCol w:w="3293"/>
      </w:tblGrid>
      <w:tr w:rsidR="00D94FAE" w14:paraId="407C9BE6" w14:textId="77777777" w:rsidTr="00D94FAE">
        <w:trPr>
          <w:trHeight w:val="674"/>
        </w:trPr>
        <w:tc>
          <w:tcPr>
            <w:tcW w:w="3244" w:type="dxa"/>
            <w:shd w:val="clear" w:color="auto" w:fill="043956" w:themeFill="accent2"/>
          </w:tcPr>
          <w:p w14:paraId="437F66A8" w14:textId="77777777" w:rsidR="00D94FAE" w:rsidRPr="005651CE" w:rsidRDefault="00D94FAE" w:rsidP="001803BD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Date </w:t>
            </w:r>
          </w:p>
        </w:tc>
        <w:tc>
          <w:tcPr>
            <w:tcW w:w="3555" w:type="dxa"/>
            <w:shd w:val="clear" w:color="auto" w:fill="043956" w:themeFill="accent2"/>
          </w:tcPr>
          <w:p w14:paraId="0992031E" w14:textId="77777777" w:rsidR="00D94FAE" w:rsidRPr="005651CE" w:rsidRDefault="00D94FAE" w:rsidP="001803BD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651CE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Hours Completed </w:t>
            </w:r>
          </w:p>
        </w:tc>
        <w:tc>
          <w:tcPr>
            <w:tcW w:w="3653" w:type="dxa"/>
            <w:shd w:val="clear" w:color="auto" w:fill="043956" w:themeFill="accent2"/>
          </w:tcPr>
          <w:p w14:paraId="418E3F56" w14:textId="77777777" w:rsidR="00D94FAE" w:rsidRPr="005651CE" w:rsidRDefault="00D94FAE" w:rsidP="001803BD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Outline of Practical Training Completed</w:t>
            </w:r>
          </w:p>
        </w:tc>
        <w:tc>
          <w:tcPr>
            <w:tcW w:w="3293" w:type="dxa"/>
            <w:shd w:val="clear" w:color="auto" w:fill="043956" w:themeFill="accent2"/>
          </w:tcPr>
          <w:p w14:paraId="09208AE1" w14:textId="77777777" w:rsidR="00D94FAE" w:rsidRDefault="00D94FAE" w:rsidP="001803BD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Linked Assessment Criteria covered within practical training</w:t>
            </w:r>
          </w:p>
        </w:tc>
      </w:tr>
      <w:tr w:rsidR="00D94FAE" w14:paraId="690C4E95" w14:textId="77777777" w:rsidTr="00D94FAE">
        <w:trPr>
          <w:trHeight w:val="660"/>
        </w:trPr>
        <w:tc>
          <w:tcPr>
            <w:tcW w:w="3244" w:type="dxa"/>
          </w:tcPr>
          <w:p w14:paraId="0775AF4F" w14:textId="77777777" w:rsidR="00D94FAE" w:rsidRPr="00FA1A70" w:rsidRDefault="00D94FAE" w:rsidP="001803BD">
            <w:pPr>
              <w:rPr>
                <w:rFonts w:ascii="Verdana" w:hAnsi="Verdana"/>
                <w:i/>
                <w:iCs/>
                <w:color w:val="808080" w:themeColor="background1" w:themeShade="80"/>
              </w:rPr>
            </w:pPr>
          </w:p>
        </w:tc>
        <w:tc>
          <w:tcPr>
            <w:tcW w:w="3555" w:type="dxa"/>
          </w:tcPr>
          <w:p w14:paraId="48D31AA1" w14:textId="77777777" w:rsidR="00D94FAE" w:rsidRPr="00FA1A70" w:rsidRDefault="00D94FAE" w:rsidP="001803BD">
            <w:pPr>
              <w:rPr>
                <w:rFonts w:ascii="Verdana" w:hAnsi="Verdana"/>
                <w:i/>
                <w:iCs/>
                <w:color w:val="808080" w:themeColor="background1" w:themeShade="80"/>
              </w:rPr>
            </w:pPr>
          </w:p>
        </w:tc>
        <w:tc>
          <w:tcPr>
            <w:tcW w:w="3653" w:type="dxa"/>
          </w:tcPr>
          <w:p w14:paraId="65B15D6A" w14:textId="77777777" w:rsidR="00D94FAE" w:rsidRPr="004D56BC" w:rsidRDefault="00D94FAE" w:rsidP="001803BD">
            <w:pPr>
              <w:rPr>
                <w:rFonts w:ascii="Verdana" w:hAnsi="Verdana"/>
                <w:i/>
                <w:iCs/>
                <w:color w:val="808080" w:themeColor="background1" w:themeShade="80"/>
              </w:rPr>
            </w:pPr>
          </w:p>
        </w:tc>
        <w:tc>
          <w:tcPr>
            <w:tcW w:w="3293" w:type="dxa"/>
          </w:tcPr>
          <w:p w14:paraId="60599DEC" w14:textId="77777777" w:rsidR="00D94FAE" w:rsidRPr="00FA1A70" w:rsidRDefault="00D94FAE" w:rsidP="001803BD">
            <w:pPr>
              <w:rPr>
                <w:rFonts w:ascii="Verdana" w:hAnsi="Verdana"/>
                <w:b/>
                <w:bCs/>
                <w:color w:val="808080" w:themeColor="background1" w:themeShade="80"/>
              </w:rPr>
            </w:pPr>
          </w:p>
        </w:tc>
      </w:tr>
      <w:tr w:rsidR="00D94FAE" w14:paraId="36BF708C" w14:textId="77777777" w:rsidTr="00D94FAE">
        <w:trPr>
          <w:trHeight w:val="690"/>
        </w:trPr>
        <w:tc>
          <w:tcPr>
            <w:tcW w:w="3244" w:type="dxa"/>
          </w:tcPr>
          <w:p w14:paraId="182FA0E5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555" w:type="dxa"/>
          </w:tcPr>
          <w:p w14:paraId="763C20D8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653" w:type="dxa"/>
          </w:tcPr>
          <w:p w14:paraId="7BC4EC63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293" w:type="dxa"/>
          </w:tcPr>
          <w:p w14:paraId="4CAD7DC9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</w:tr>
      <w:tr w:rsidR="00D94FAE" w14:paraId="663A5769" w14:textId="77777777" w:rsidTr="00D94FAE">
        <w:trPr>
          <w:trHeight w:val="660"/>
        </w:trPr>
        <w:tc>
          <w:tcPr>
            <w:tcW w:w="3244" w:type="dxa"/>
          </w:tcPr>
          <w:p w14:paraId="694D6D3E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555" w:type="dxa"/>
          </w:tcPr>
          <w:p w14:paraId="5A64E12D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653" w:type="dxa"/>
          </w:tcPr>
          <w:p w14:paraId="6B1F6CA3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293" w:type="dxa"/>
          </w:tcPr>
          <w:p w14:paraId="2F979BA2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</w:tr>
      <w:tr w:rsidR="00D94FAE" w14:paraId="255CAA2F" w14:textId="77777777" w:rsidTr="00D94FAE">
        <w:trPr>
          <w:trHeight w:val="660"/>
        </w:trPr>
        <w:tc>
          <w:tcPr>
            <w:tcW w:w="3244" w:type="dxa"/>
          </w:tcPr>
          <w:p w14:paraId="673854DF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555" w:type="dxa"/>
          </w:tcPr>
          <w:p w14:paraId="771CE745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653" w:type="dxa"/>
          </w:tcPr>
          <w:p w14:paraId="2AE1305D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293" w:type="dxa"/>
          </w:tcPr>
          <w:p w14:paraId="1C0921A6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</w:tr>
      <w:tr w:rsidR="00D94FAE" w14:paraId="7DBE5763" w14:textId="77777777" w:rsidTr="00D94FAE">
        <w:trPr>
          <w:trHeight w:val="660"/>
        </w:trPr>
        <w:tc>
          <w:tcPr>
            <w:tcW w:w="3244" w:type="dxa"/>
          </w:tcPr>
          <w:p w14:paraId="6EF98E7C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555" w:type="dxa"/>
          </w:tcPr>
          <w:p w14:paraId="76DC1AD6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653" w:type="dxa"/>
          </w:tcPr>
          <w:p w14:paraId="74FE843E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293" w:type="dxa"/>
          </w:tcPr>
          <w:p w14:paraId="63242C24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</w:tr>
      <w:tr w:rsidR="00D94FAE" w14:paraId="2EDB056B" w14:textId="77777777" w:rsidTr="00D94FAE">
        <w:trPr>
          <w:trHeight w:val="660"/>
        </w:trPr>
        <w:tc>
          <w:tcPr>
            <w:tcW w:w="3244" w:type="dxa"/>
          </w:tcPr>
          <w:p w14:paraId="0A2B69E7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555" w:type="dxa"/>
          </w:tcPr>
          <w:p w14:paraId="3E8A7CFD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653" w:type="dxa"/>
          </w:tcPr>
          <w:p w14:paraId="61E9C6FB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293" w:type="dxa"/>
          </w:tcPr>
          <w:p w14:paraId="6083798D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</w:tr>
      <w:tr w:rsidR="00D94FAE" w14:paraId="5B135006" w14:textId="77777777" w:rsidTr="00D94FAE">
        <w:trPr>
          <w:trHeight w:val="660"/>
        </w:trPr>
        <w:tc>
          <w:tcPr>
            <w:tcW w:w="3244" w:type="dxa"/>
          </w:tcPr>
          <w:p w14:paraId="236BA2A1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555" w:type="dxa"/>
          </w:tcPr>
          <w:p w14:paraId="734ABC46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653" w:type="dxa"/>
          </w:tcPr>
          <w:p w14:paraId="1525B5B4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3293" w:type="dxa"/>
          </w:tcPr>
          <w:p w14:paraId="62B87FFF" w14:textId="77777777" w:rsidR="00D94FAE" w:rsidRDefault="00D94FAE" w:rsidP="001803BD">
            <w:pPr>
              <w:rPr>
                <w:rFonts w:ascii="Verdana" w:hAnsi="Verdana"/>
                <w:b/>
                <w:bCs/>
                <w:color w:val="800080"/>
                <w:sz w:val="28"/>
                <w:szCs w:val="28"/>
              </w:rPr>
            </w:pPr>
          </w:p>
        </w:tc>
      </w:tr>
    </w:tbl>
    <w:p w14:paraId="0EF1CFB9" w14:textId="77777777" w:rsidR="00D94FAE" w:rsidRDefault="00D94FAE" w:rsidP="00D94FAE">
      <w:pPr>
        <w:rPr>
          <w:rFonts w:ascii="Verdana" w:hAnsi="Verdana"/>
          <w:b/>
          <w:bCs/>
          <w:color w:val="800080"/>
          <w:sz w:val="28"/>
          <w:szCs w:val="28"/>
        </w:rPr>
      </w:pPr>
    </w:p>
    <w:p w14:paraId="6DBAA201" w14:textId="18A9A27D" w:rsidR="00D94FAE" w:rsidRDefault="00D94FAE" w:rsidP="00D94FAE">
      <w:pPr>
        <w:rPr>
          <w:rFonts w:ascii="Verdana" w:hAnsi="Verdana"/>
        </w:rPr>
      </w:pPr>
      <w:r>
        <w:rPr>
          <w:rFonts w:ascii="Verdana" w:hAnsi="Verdana"/>
        </w:rPr>
        <w:t xml:space="preserve">I confirm that the above information is true and correct, and that the required two </w:t>
      </w:r>
      <w:r w:rsidRPr="00325803">
        <w:rPr>
          <w:rFonts w:ascii="Verdana" w:eastAsia="Verdana" w:hAnsi="Verdana"/>
        </w:rPr>
        <w:t xml:space="preserve">days </w:t>
      </w:r>
      <w:r>
        <w:rPr>
          <w:rFonts w:ascii="Verdana" w:hAnsi="Verdana"/>
        </w:rPr>
        <w:t>have been completed, as per the qualification requirements.</w:t>
      </w:r>
    </w:p>
    <w:p w14:paraId="2BE5EA3D" w14:textId="77777777" w:rsidR="00D94FAE" w:rsidRDefault="00D94FAE" w:rsidP="00D94FAE">
      <w:pPr>
        <w:rPr>
          <w:rFonts w:ascii="Verdana" w:hAnsi="Verdana"/>
        </w:rPr>
      </w:pPr>
    </w:p>
    <w:p w14:paraId="2E57F2F7" w14:textId="77777777" w:rsidR="00D94FAE" w:rsidRDefault="00D94FAE" w:rsidP="00D94FAE">
      <w:pPr>
        <w:rPr>
          <w:rFonts w:ascii="Verdana" w:hAnsi="Verdana"/>
          <w:b/>
          <w:bCs/>
        </w:rPr>
      </w:pPr>
    </w:p>
    <w:p w14:paraId="7F10A82C" w14:textId="77777777" w:rsidR="00D94FAE" w:rsidRDefault="00D94FAE" w:rsidP="00D94FAE">
      <w:pPr>
        <w:rPr>
          <w:rFonts w:ascii="Verdana" w:hAnsi="Verdana"/>
          <w:b/>
          <w:bCs/>
        </w:rPr>
      </w:pPr>
    </w:p>
    <w:p w14:paraId="3D1093E6" w14:textId="77777777" w:rsidR="00D94FAE" w:rsidRDefault="00D94FAE" w:rsidP="00D94FAE">
      <w:pPr>
        <w:rPr>
          <w:rFonts w:ascii="Verdana" w:hAnsi="Verdana"/>
          <w:b/>
          <w:bCs/>
        </w:rPr>
      </w:pPr>
      <w:r w:rsidRPr="00D94FAE">
        <w:rPr>
          <w:rFonts w:ascii="Verdana" w:hAnsi="Verdana"/>
          <w:b/>
          <w:bCs/>
        </w:rPr>
        <w:t>Learner Name:</w:t>
      </w:r>
    </w:p>
    <w:p w14:paraId="4006B865" w14:textId="77777777" w:rsidR="00D94FAE" w:rsidRDefault="00D94FAE" w:rsidP="00D94FAE">
      <w:pPr>
        <w:rPr>
          <w:rFonts w:ascii="Verdana" w:hAnsi="Verdana"/>
          <w:b/>
          <w:bCs/>
        </w:rPr>
      </w:pPr>
      <w:r w:rsidRPr="00D94FAE">
        <w:rPr>
          <w:rFonts w:ascii="Verdana" w:hAnsi="Verdana"/>
          <w:b/>
          <w:bCs/>
        </w:rPr>
        <w:t>Signature:</w:t>
      </w:r>
    </w:p>
    <w:p w14:paraId="5CDCCC5D" w14:textId="77777777" w:rsidR="00D94FAE" w:rsidRPr="00D94FAE" w:rsidRDefault="00D94FAE" w:rsidP="00D94FAE">
      <w:pPr>
        <w:rPr>
          <w:rFonts w:ascii="Verdana" w:hAnsi="Verdana"/>
          <w:b/>
          <w:bCs/>
        </w:rPr>
      </w:pPr>
      <w:r w:rsidRPr="00D94FAE">
        <w:rPr>
          <w:rFonts w:ascii="Verdana" w:hAnsi="Verdana"/>
          <w:b/>
          <w:bCs/>
        </w:rPr>
        <w:t>Date:</w:t>
      </w:r>
    </w:p>
    <w:p w14:paraId="1D98E52D" w14:textId="77777777" w:rsidR="00D94FAE" w:rsidRPr="00D94FAE" w:rsidRDefault="00D94FAE" w:rsidP="00D94FAE">
      <w:pPr>
        <w:rPr>
          <w:rFonts w:ascii="Verdana" w:hAnsi="Verdana"/>
          <w:b/>
          <w:bCs/>
        </w:rPr>
      </w:pPr>
    </w:p>
    <w:p w14:paraId="0D9CBD94" w14:textId="77777777" w:rsidR="00D94FAE" w:rsidRPr="00D94FAE" w:rsidRDefault="00D94FAE" w:rsidP="00D94FAE">
      <w:pPr>
        <w:rPr>
          <w:rFonts w:ascii="Verdana" w:hAnsi="Verdana"/>
          <w:b/>
          <w:bCs/>
        </w:rPr>
      </w:pPr>
      <w:r w:rsidRPr="00D94FAE">
        <w:rPr>
          <w:rFonts w:ascii="Verdana" w:hAnsi="Verdana"/>
          <w:b/>
          <w:bCs/>
        </w:rPr>
        <w:t>Onsite Trainer name:</w:t>
      </w:r>
    </w:p>
    <w:p w14:paraId="51217C27" w14:textId="77777777" w:rsidR="00D94FAE" w:rsidRPr="00D94FAE" w:rsidRDefault="00D94FAE" w:rsidP="00D94FAE">
      <w:pPr>
        <w:rPr>
          <w:rFonts w:ascii="Verdana" w:hAnsi="Verdana"/>
          <w:b/>
          <w:bCs/>
        </w:rPr>
      </w:pPr>
      <w:r w:rsidRPr="00D94FAE">
        <w:rPr>
          <w:rFonts w:ascii="Verdana" w:hAnsi="Verdana"/>
          <w:b/>
          <w:bCs/>
        </w:rPr>
        <w:t>Signature:</w:t>
      </w:r>
    </w:p>
    <w:p w14:paraId="0CA4D683" w14:textId="77777777" w:rsidR="00D94FAE" w:rsidRPr="00D94FAE" w:rsidRDefault="00D94FAE" w:rsidP="00D94FAE">
      <w:pPr>
        <w:rPr>
          <w:rFonts w:ascii="Verdana" w:hAnsi="Verdana"/>
          <w:b/>
          <w:bCs/>
        </w:rPr>
      </w:pPr>
      <w:r w:rsidRPr="00D94FAE">
        <w:rPr>
          <w:rFonts w:ascii="Verdana" w:hAnsi="Verdana"/>
          <w:b/>
          <w:bCs/>
        </w:rPr>
        <w:t>Date:</w:t>
      </w:r>
    </w:p>
    <w:p w14:paraId="1FF2D1C0" w14:textId="6724AD07" w:rsidR="001B1326" w:rsidRPr="00D94FAE" w:rsidRDefault="001B1326" w:rsidP="00D94FAE"/>
    <w:sectPr w:rsidR="001B1326" w:rsidRPr="00D94FAE" w:rsidSect="00D94FAE">
      <w:headerReference w:type="default" r:id="rId8"/>
      <w:footerReference w:type="default" r:id="rId9"/>
      <w:pgSz w:w="16838" w:h="11906" w:orient="landscape" w:code="9"/>
      <w:pgMar w:top="1418" w:right="167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F053D" w14:textId="77777777" w:rsidR="00451538" w:rsidRPr="005E68BA" w:rsidRDefault="00451538" w:rsidP="00C03E65">
      <w:r w:rsidRPr="005E68BA">
        <w:separator/>
      </w:r>
    </w:p>
  </w:endnote>
  <w:endnote w:type="continuationSeparator" w:id="0">
    <w:p w14:paraId="34A097D0" w14:textId="77777777" w:rsidR="00451538" w:rsidRPr="005E68BA" w:rsidRDefault="00451538" w:rsidP="00C03E65">
      <w:r w:rsidRPr="005E68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F90E" w14:textId="3F4BE6E1" w:rsidR="00550190" w:rsidRDefault="00D94FAE">
    <w:pPr>
      <w:pStyle w:val="Footer"/>
    </w:pPr>
    <w:r w:rsidRPr="006251BF">
      <w:rPr>
        <w:rFonts w:eastAsiaTheme="majorEastAsia" w:cstheme="majorBidi"/>
        <w:noProof/>
        <w:color w:val="043956" w:themeColor="accent2"/>
        <w:spacing w:val="-10"/>
        <w:kern w:val="28"/>
        <w:szCs w:val="56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E11A88" wp14:editId="1E7A89EE">
              <wp:simplePos x="0" y="0"/>
              <wp:positionH relativeFrom="column">
                <wp:posOffset>-2133600</wp:posOffset>
              </wp:positionH>
              <wp:positionV relativeFrom="bottomMargin">
                <wp:posOffset>-436245</wp:posOffset>
              </wp:positionV>
              <wp:extent cx="2588260" cy="2447925"/>
              <wp:effectExtent l="0" t="38100" r="2540" b="0"/>
              <wp:wrapNone/>
              <wp:docPr id="814211603" name="Block Arc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12EACC"/>
                      </a:solidFill>
                      <a:ln w="19050" cap="flat" cmpd="sng" algn="ctr">
                        <a:solidFill>
                          <a:srgbClr val="12EACC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04BC28" id="Block Arc 12" o:spid="_x0000_s1026" style="position:absolute;margin-left:-168pt;margin-top:-34.35pt;width:203.8pt;height:192.75pt;rotation:1470822fd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" path="m,1223963c,547987,579402,,1294130,v714728,,1294130,547987,1294130,1223963l1976279,1223963v,-337988,-305409,-611981,-682149,-611981c917390,611982,611981,885975,611981,1223963l,1223963xe" fillcolor="#12eacc" strokecolor="#12eacc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y="margin"/>
            </v:shape>
          </w:pict>
        </mc:Fallback>
      </mc:AlternateContent>
    </w:r>
    <w:r w:rsidRPr="006251BF"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DC6537B" wp14:editId="67B82544">
              <wp:simplePos x="0" y="0"/>
              <wp:positionH relativeFrom="column">
                <wp:posOffset>-59691</wp:posOffset>
              </wp:positionH>
              <wp:positionV relativeFrom="bottomMargin">
                <wp:posOffset>299721</wp:posOffset>
              </wp:positionV>
              <wp:extent cx="1274400" cy="1206000"/>
              <wp:effectExtent l="0" t="0" r="21590" b="0"/>
              <wp:wrapNone/>
              <wp:docPr id="1383073839" name="Block Ar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4400" cy="1206000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492E2B" id="Block Arc 10" o:spid="_x0000_s1026" style="position:absolute;margin-left:-4.7pt;margin-top:23.6pt;width:100.35pt;height:94.9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;v-text-anchor:middle" coordsize="1274400,120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" path="m,603000c,269972,285284,,637200,v351916,,637200,269972,637200,603000l972900,603000v,-166514,-150298,-301500,-335700,-301500c451798,301500,301500,436486,301500,603000l,603000xe" fillcolor="#a848b4" strokecolor="#a848b4" strokeweight="1.5pt">
              <v:stroke joinstyle="miter"/>
              <v:path arrowok="t" o:connecttype="custom" o:connectlocs="0,603000;637200,0;1274400,603000;972900,603000;637200,301500;301500,603000;0,603000" o:connectangles="0,0,0,0,0,0,0"/>
              <o:lock v:ext="edit" aspectratio="t"/>
              <w10:wrap anchory="margin"/>
            </v:shape>
          </w:pict>
        </mc:Fallback>
      </mc:AlternateContent>
    </w:r>
    <w:r w:rsidR="00550190" w:rsidRPr="006251BF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0C1F20F" wp14:editId="45F0E0B8">
              <wp:simplePos x="0" y="0"/>
              <wp:positionH relativeFrom="column">
                <wp:posOffset>-165735</wp:posOffset>
              </wp:positionH>
              <wp:positionV relativeFrom="page">
                <wp:posOffset>10069830</wp:posOffset>
              </wp:positionV>
              <wp:extent cx="1273810" cy="1205865"/>
              <wp:effectExtent l="0" t="0" r="21590" b="0"/>
              <wp:wrapNone/>
              <wp:docPr id="426403516" name="Block Ar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chemeClr val="accent6"/>
                      </a:solidFill>
                      <a:ln w="19050" cap="flat" cmpd="sng" algn="ctr">
                        <a:solidFill>
                          <a:schemeClr val="accent6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C5E322" id="Block Arc 10" o:spid="_x0000_s1026" style="position:absolute;margin-left:-13.05pt;margin-top:792.9pt;width:100.3pt;height:94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" path="m,602933c,269942,285152,,636905,v351753,,636905,269942,636905,602933l972344,602933v,-166495,-150181,-301466,-335439,-301466c451647,301467,301466,436438,301466,602933l,602933xe" fillcolor="#a848b4 [3209]" strokecolor="#a848b4 [3209]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y="page"/>
            </v:shape>
          </w:pict>
        </mc:Fallback>
      </mc:AlternateContent>
    </w:r>
    <w:r w:rsidR="00550190" w:rsidRPr="006251BF">
      <w:rPr>
        <w:rFonts w:eastAsiaTheme="majorEastAsia" w:cstheme="majorBidi"/>
        <w:noProof/>
        <w:color w:val="043956" w:themeColor="accent2"/>
        <w:spacing w:val="-10"/>
        <w:kern w:val="28"/>
        <w:szCs w:val="56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B397BC3" wp14:editId="44E9D36D">
              <wp:simplePos x="0" y="0"/>
              <wp:positionH relativeFrom="column">
                <wp:posOffset>-2239645</wp:posOffset>
              </wp:positionH>
              <wp:positionV relativeFrom="page">
                <wp:posOffset>9294495</wp:posOffset>
              </wp:positionV>
              <wp:extent cx="2588400" cy="2448000"/>
              <wp:effectExtent l="0" t="38100" r="2540" b="0"/>
              <wp:wrapNone/>
              <wp:docPr id="1793597117" name="Block Arc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400" cy="2448000"/>
                      </a:xfrm>
                      <a:prstGeom prst="blockArc">
                        <a:avLst/>
                      </a:prstGeom>
                      <a:solidFill>
                        <a:schemeClr val="accent5"/>
                      </a:solidFill>
                      <a:ln w="19050" cap="flat" cmpd="sng" algn="ctr">
                        <a:solidFill>
                          <a:schemeClr val="accent5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3EACCE" id="Block Arc 12" o:spid="_x0000_s1026" style="position:absolute;margin-left:-176.35pt;margin-top:731.85pt;width:203.8pt;height:192.75pt;rotation:1470822fd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588400,244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" path="m,1224000c,548003,579433,,1294200,v714767,,1294200,548003,1294200,1224000l1976400,1224000v,-337998,-305431,-612000,-682200,-612000c917431,612000,612000,886002,612000,1224000l,1224000xe" fillcolor="#12eacc [3208]" strokecolor="#12eacc [3208]" strokeweight="1.5pt">
              <v:stroke joinstyle="miter"/>
              <v:path arrowok="t" o:connecttype="custom" o:connectlocs="0,1224000;1294200,0;2588400,1224000;1976400,1224000;1294200,612000;612000,1224000;0,1224000" o:connectangles="0,0,0,0,0,0,0"/>
              <o:lock v:ext="edit" aspectratio="t"/>
              <w10:wrap anchory="page"/>
            </v:shape>
          </w:pict>
        </mc:Fallback>
      </mc:AlternateContent>
    </w:r>
  </w:p>
  <w:p w14:paraId="12026289" w14:textId="2DB7084B" w:rsidR="00A115B8" w:rsidRPr="00550190" w:rsidRDefault="00550190">
    <w:pPr>
      <w:pStyle w:val="Footer"/>
      <w:rPr>
        <w:sz w:val="20"/>
        <w:szCs w:val="20"/>
      </w:rPr>
    </w:pPr>
    <w:r>
      <w:tab/>
    </w:r>
    <w:r w:rsidR="00D94FAE">
      <w:t xml:space="preserve">                                                    </w:t>
    </w:r>
    <w:r w:rsidR="00F807E2">
      <w:rPr>
        <w:sz w:val="20"/>
        <w:szCs w:val="20"/>
      </w:rPr>
      <w:t>610/</w:t>
    </w:r>
    <w:r w:rsidR="006C67C5">
      <w:rPr>
        <w:sz w:val="20"/>
        <w:szCs w:val="20"/>
      </w:rPr>
      <w:t>42</w:t>
    </w:r>
    <w:r w:rsidR="00055A32">
      <w:rPr>
        <w:sz w:val="20"/>
        <w:szCs w:val="20"/>
      </w:rPr>
      <w:t>94/8</w:t>
    </w:r>
    <w:r w:rsidR="00F807E2">
      <w:rPr>
        <w:sz w:val="20"/>
        <w:szCs w:val="20"/>
      </w:rPr>
      <w:t xml:space="preserve"> </w:t>
    </w:r>
    <w:r w:rsidR="00D94FAE">
      <w:rPr>
        <w:sz w:val="20"/>
        <w:szCs w:val="20"/>
      </w:rPr>
      <w:t>– Practical Training 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E5477" w14:textId="77777777" w:rsidR="00451538" w:rsidRPr="005E68BA" w:rsidRDefault="00451538" w:rsidP="00C03E65">
      <w:r w:rsidRPr="005E68BA">
        <w:separator/>
      </w:r>
    </w:p>
  </w:footnote>
  <w:footnote w:type="continuationSeparator" w:id="0">
    <w:p w14:paraId="210C6345" w14:textId="77777777" w:rsidR="00451538" w:rsidRPr="005E68BA" w:rsidRDefault="00451538" w:rsidP="00C03E65">
      <w:r w:rsidRPr="005E68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17E" w14:textId="6DB950BF" w:rsidR="00A115B8" w:rsidRPr="005E68BA" w:rsidRDefault="00D94FAE">
    <w:pPr>
      <w:pStyle w:val="Header"/>
    </w:pPr>
    <w:r w:rsidRPr="005E68BA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8B03F1" wp14:editId="5027E6AE">
              <wp:simplePos x="0" y="0"/>
              <wp:positionH relativeFrom="column">
                <wp:posOffset>8319770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1347461626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chemeClr val="accent4"/>
                      </a:solidFill>
                      <a:ln>
                        <a:solidFill>
                          <a:schemeClr val="accent4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74682A" id="Block Arc 3" o:spid="_x0000_s1026" style="position:absolute;margin-left:655.1pt;margin-top:-40.55pt;width:212.55pt;height:200.95pt;rotation:-2773586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" path="m,1276033c,571299,604278,,1349693,v745415,,1349693,571299,1349693,1276033l2061369,1276033v,-352367,-318628,-638016,-711676,-638016c956645,638017,638017,923666,638017,1276033l,1276033xe" fillcolor="#a848b4 [3207]" strokecolor="#a848b4 [3207]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y="page"/>
            </v:shape>
          </w:pict>
        </mc:Fallback>
      </mc:AlternateContent>
    </w:r>
    <w:r w:rsidRPr="005E68BA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E55FDAE" wp14:editId="63B78878">
              <wp:simplePos x="0" y="0"/>
              <wp:positionH relativeFrom="column">
                <wp:posOffset>7538720</wp:posOffset>
              </wp:positionH>
              <wp:positionV relativeFrom="page">
                <wp:posOffset>-553085</wp:posOffset>
              </wp:positionV>
              <wp:extent cx="1497330" cy="1436370"/>
              <wp:effectExtent l="0" t="0" r="7620" b="30480"/>
              <wp:wrapNone/>
              <wp:docPr id="81645983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chemeClr val="accent3"/>
                      </a:solidFill>
                      <a:ln>
                        <a:solidFill>
                          <a:schemeClr val="accent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5566B0" id="Block Arc 3" o:spid="_x0000_s1026" style="position:absolute;margin-left:593.6pt;margin-top:-43.55pt;width:117.9pt;height:113.1pt;rotation:10508736fd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" path="m,718185c,321542,335189,,748665,v413476,,748665,321542,748665,718185l1138238,718185v,-198322,-174418,-359093,-389573,-359093c533510,359092,359092,519863,359092,718185l,718185xe" fillcolor="#12eacc [3206]" strokecolor="#12eacc [3206]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y="page"/>
            </v:shape>
          </w:pict>
        </mc:Fallback>
      </mc:AlternateContent>
    </w:r>
    <w:r w:rsidR="00A115B8" w:rsidRPr="005E68BA">
      <w:rPr>
        <w:noProof/>
      </w:rPr>
      <w:drawing>
        <wp:anchor distT="0" distB="0" distL="114300" distR="114300" simplePos="0" relativeHeight="251661312" behindDoc="0" locked="0" layoutInCell="1" allowOverlap="1" wp14:anchorId="4A43CF7F" wp14:editId="267C11C1">
          <wp:simplePos x="0" y="0"/>
          <wp:positionH relativeFrom="column">
            <wp:posOffset>0</wp:posOffset>
          </wp:positionH>
          <wp:positionV relativeFrom="page">
            <wp:posOffset>759460</wp:posOffset>
          </wp:positionV>
          <wp:extent cx="1944000" cy="576000"/>
          <wp:effectExtent l="0" t="0" r="0" b="0"/>
          <wp:wrapSquare wrapText="bothSides"/>
          <wp:docPr id="925488421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407006" name="Picture 10" descr="A black background with blue and purpl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4EC1" w14:textId="77777777" w:rsidR="00A115B8" w:rsidRPr="005E68BA" w:rsidRDefault="00A115B8">
    <w:pPr>
      <w:pStyle w:val="Header"/>
    </w:pPr>
  </w:p>
  <w:p w14:paraId="4C56361A" w14:textId="77777777" w:rsidR="00A115B8" w:rsidRPr="005E68BA" w:rsidRDefault="00A115B8">
    <w:pPr>
      <w:pStyle w:val="Header"/>
    </w:pPr>
  </w:p>
  <w:p w14:paraId="2266642E" w14:textId="77777777" w:rsidR="0082662B" w:rsidRDefault="0082662B">
    <w:pPr>
      <w:pStyle w:val="Header"/>
    </w:pPr>
  </w:p>
  <w:p w14:paraId="4D1DFF4B" w14:textId="77777777" w:rsidR="00537B70" w:rsidRDefault="00537B70">
    <w:pPr>
      <w:pStyle w:val="Header"/>
    </w:pPr>
  </w:p>
  <w:p w14:paraId="12D7BE22" w14:textId="77777777" w:rsidR="00537B70" w:rsidRDefault="00537B70">
    <w:pPr>
      <w:pStyle w:val="Header"/>
    </w:pPr>
  </w:p>
  <w:p w14:paraId="79A5E8AD" w14:textId="0540F027" w:rsidR="00537B70" w:rsidRPr="00537B70" w:rsidRDefault="00D94FAE">
    <w:pPr>
      <w:pStyle w:val="Header"/>
      <w:rPr>
        <w:b/>
        <w:bCs/>
        <w:color w:val="043956" w:themeColor="accent2"/>
      </w:rPr>
    </w:pPr>
    <w:r>
      <w:rPr>
        <w:b/>
        <w:bCs/>
        <w:color w:val="043956" w:themeColor="accent2"/>
      </w:rPr>
      <w:t>Practical Training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1BBA"/>
    <w:multiLevelType w:val="hybridMultilevel"/>
    <w:tmpl w:val="0CF2EA4A"/>
    <w:lvl w:ilvl="0" w:tplc="8C08A798">
      <w:numFmt w:val="bullet"/>
      <w:lvlText w:val="•"/>
      <w:lvlJc w:val="left"/>
      <w:pPr>
        <w:ind w:left="1080" w:hanging="720"/>
      </w:pPr>
      <w:rPr>
        <w:rFonts w:ascii="Verdana" w:eastAsia="Verdana" w:hAnsi="Verdan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F7FA8"/>
    <w:multiLevelType w:val="hybridMultilevel"/>
    <w:tmpl w:val="67825D96"/>
    <w:lvl w:ilvl="0" w:tplc="23A6E7F0">
      <w:numFmt w:val="bullet"/>
      <w:lvlText w:val="•"/>
      <w:lvlJc w:val="left"/>
      <w:pPr>
        <w:ind w:left="1080" w:hanging="720"/>
      </w:pPr>
      <w:rPr>
        <w:rFonts w:ascii="Verdana" w:eastAsia="Verdana" w:hAnsi="Verdan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6891367"/>
    <w:multiLevelType w:val="multilevel"/>
    <w:tmpl w:val="B984AFCA"/>
    <w:numStyleLink w:val="Arrows"/>
  </w:abstractNum>
  <w:abstractNum w:abstractNumId="10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662C"/>
    <w:multiLevelType w:val="multilevel"/>
    <w:tmpl w:val="B984AFCA"/>
    <w:numStyleLink w:val="Arrows"/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A2FE0"/>
    <w:multiLevelType w:val="multilevel"/>
    <w:tmpl w:val="B984AFCA"/>
    <w:numStyleLink w:val="Arrows"/>
  </w:abstractNum>
  <w:abstractNum w:abstractNumId="18" w15:restartNumberingAfterBreak="0">
    <w:nsid w:val="45144E9D"/>
    <w:multiLevelType w:val="multilevel"/>
    <w:tmpl w:val="B984AFCA"/>
    <w:numStyleLink w:val="Arrows"/>
  </w:abstractNum>
  <w:abstractNum w:abstractNumId="19" w15:restartNumberingAfterBreak="0">
    <w:nsid w:val="45E5207E"/>
    <w:multiLevelType w:val="multilevel"/>
    <w:tmpl w:val="B984AFCA"/>
    <w:numStyleLink w:val="Arrows"/>
  </w:abstractNum>
  <w:abstractNum w:abstractNumId="20" w15:restartNumberingAfterBreak="0">
    <w:nsid w:val="45F879D6"/>
    <w:multiLevelType w:val="multilevel"/>
    <w:tmpl w:val="B984AFCA"/>
    <w:numStyleLink w:val="Arrows"/>
  </w:abstractNum>
  <w:abstractNum w:abstractNumId="21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750D1"/>
    <w:multiLevelType w:val="multilevel"/>
    <w:tmpl w:val="B984AFCA"/>
    <w:numStyleLink w:val="Arrows"/>
  </w:abstractNum>
  <w:abstractNum w:abstractNumId="23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 w:themeColor="accent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12EACC" w:themeColor="accent3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 w:themeColor="accent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12EACC" w:themeColor="accent3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 w:themeColor="accent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12EACC" w:themeColor="accent3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 w:themeColor="accent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12EACC" w:themeColor="accent3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 w:themeColor="accent4"/>
      </w:rPr>
    </w:lvl>
  </w:abstractNum>
  <w:abstractNum w:abstractNumId="24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54F18"/>
    <w:multiLevelType w:val="multilevel"/>
    <w:tmpl w:val="B984AFCA"/>
    <w:numStyleLink w:val="Arrows"/>
  </w:abstractNum>
  <w:abstractNum w:abstractNumId="26" w15:restartNumberingAfterBreak="0">
    <w:nsid w:val="566061EC"/>
    <w:multiLevelType w:val="multilevel"/>
    <w:tmpl w:val="B984AFCA"/>
    <w:numStyleLink w:val="Arrows"/>
  </w:abstractNum>
  <w:abstractNum w:abstractNumId="27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7F470D1"/>
    <w:multiLevelType w:val="multilevel"/>
    <w:tmpl w:val="B984AFCA"/>
    <w:numStyleLink w:val="Arrows"/>
  </w:abstractNum>
  <w:abstractNum w:abstractNumId="29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858DF"/>
    <w:multiLevelType w:val="multilevel"/>
    <w:tmpl w:val="B984AFCA"/>
    <w:numStyleLink w:val="Arrows"/>
  </w:abstractNum>
  <w:abstractNum w:abstractNumId="33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 w:themeColor="accent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12EACC" w:themeColor="accent3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 w:themeColor="accent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12EACC" w:themeColor="accent3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 w:themeColor="accent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12EACC" w:themeColor="accent3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 w:themeColor="accent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12EACC" w:themeColor="accent3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 w:themeColor="accent4"/>
      </w:rPr>
    </w:lvl>
  </w:abstractNum>
  <w:abstractNum w:abstractNumId="34" w15:restartNumberingAfterBreak="0">
    <w:nsid w:val="64142795"/>
    <w:multiLevelType w:val="multilevel"/>
    <w:tmpl w:val="B984AFCA"/>
    <w:numStyleLink w:val="Arrows"/>
  </w:abstractNum>
  <w:abstractNum w:abstractNumId="35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90B1DD3"/>
    <w:multiLevelType w:val="multilevel"/>
    <w:tmpl w:val="B984AFCA"/>
    <w:numStyleLink w:val="Arrows"/>
  </w:abstractNum>
  <w:abstractNum w:abstractNumId="37" w15:restartNumberingAfterBreak="0">
    <w:nsid w:val="6D80237B"/>
    <w:multiLevelType w:val="multilevel"/>
    <w:tmpl w:val="B984AFCA"/>
    <w:numStyleLink w:val="Arrows"/>
  </w:abstractNum>
  <w:abstractNum w:abstractNumId="38" w15:restartNumberingAfterBreak="0">
    <w:nsid w:val="701F1E4C"/>
    <w:multiLevelType w:val="multilevel"/>
    <w:tmpl w:val="B984AFCA"/>
    <w:numStyleLink w:val="Arrows"/>
  </w:abstractNum>
  <w:abstractNum w:abstractNumId="39" w15:restartNumberingAfterBreak="0">
    <w:nsid w:val="72060E65"/>
    <w:multiLevelType w:val="multilevel"/>
    <w:tmpl w:val="B984AFCA"/>
    <w:numStyleLink w:val="Arrows"/>
  </w:abstractNum>
  <w:abstractNum w:abstractNumId="40" w15:restartNumberingAfterBreak="0">
    <w:nsid w:val="74E37489"/>
    <w:multiLevelType w:val="multilevel"/>
    <w:tmpl w:val="B984AFCA"/>
    <w:numStyleLink w:val="Arrows"/>
  </w:abstractNum>
  <w:abstractNum w:abstractNumId="41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705030">
    <w:abstractNumId w:val="2"/>
  </w:num>
  <w:num w:numId="2" w16cid:durableId="1889029296">
    <w:abstractNumId w:val="12"/>
  </w:num>
  <w:num w:numId="3" w16cid:durableId="1633444240">
    <w:abstractNumId w:val="27"/>
  </w:num>
  <w:num w:numId="4" w16cid:durableId="1746760922">
    <w:abstractNumId w:val="8"/>
  </w:num>
  <w:num w:numId="5" w16cid:durableId="957876054">
    <w:abstractNumId w:val="4"/>
  </w:num>
  <w:num w:numId="6" w16cid:durableId="1849713813">
    <w:abstractNumId w:val="41"/>
  </w:num>
  <w:num w:numId="7" w16cid:durableId="569272711">
    <w:abstractNumId w:val="35"/>
  </w:num>
  <w:num w:numId="8" w16cid:durableId="1330136663">
    <w:abstractNumId w:val="33"/>
  </w:num>
  <w:num w:numId="9" w16cid:durableId="1833401866">
    <w:abstractNumId w:val="26"/>
  </w:num>
  <w:num w:numId="10" w16cid:durableId="1847861380">
    <w:abstractNumId w:val="36"/>
  </w:num>
  <w:num w:numId="11" w16cid:durableId="1579749011">
    <w:abstractNumId w:val="25"/>
  </w:num>
  <w:num w:numId="12" w16cid:durableId="1684168671">
    <w:abstractNumId w:val="13"/>
  </w:num>
  <w:num w:numId="13" w16cid:durableId="1072314494">
    <w:abstractNumId w:val="39"/>
  </w:num>
  <w:num w:numId="14" w16cid:durableId="2121408118">
    <w:abstractNumId w:val="15"/>
  </w:num>
  <w:num w:numId="15" w16cid:durableId="1455440317">
    <w:abstractNumId w:val="17"/>
  </w:num>
  <w:num w:numId="16" w16cid:durableId="1685588523">
    <w:abstractNumId w:val="28"/>
  </w:num>
  <w:num w:numId="17" w16cid:durableId="18311890">
    <w:abstractNumId w:val="16"/>
  </w:num>
  <w:num w:numId="18" w16cid:durableId="2113670395">
    <w:abstractNumId w:val="14"/>
  </w:num>
  <w:num w:numId="19" w16cid:durableId="280918043">
    <w:abstractNumId w:val="40"/>
  </w:num>
  <w:num w:numId="20" w16cid:durableId="1666126425">
    <w:abstractNumId w:val="7"/>
  </w:num>
  <w:num w:numId="21" w16cid:durableId="1322126201">
    <w:abstractNumId w:val="24"/>
  </w:num>
  <w:num w:numId="22" w16cid:durableId="1919636155">
    <w:abstractNumId w:val="0"/>
  </w:num>
  <w:num w:numId="23" w16cid:durableId="388458690">
    <w:abstractNumId w:val="5"/>
  </w:num>
  <w:num w:numId="24" w16cid:durableId="1722896171">
    <w:abstractNumId w:val="34"/>
  </w:num>
  <w:num w:numId="25" w16cid:durableId="1489201564">
    <w:abstractNumId w:val="31"/>
  </w:num>
  <w:num w:numId="26" w16cid:durableId="1469129091">
    <w:abstractNumId w:val="21"/>
  </w:num>
  <w:num w:numId="27" w16cid:durableId="1150515203">
    <w:abstractNumId w:val="23"/>
  </w:num>
  <w:num w:numId="28" w16cid:durableId="881476637">
    <w:abstractNumId w:val="30"/>
  </w:num>
  <w:num w:numId="29" w16cid:durableId="1405688727">
    <w:abstractNumId w:val="10"/>
  </w:num>
  <w:num w:numId="30" w16cid:durableId="1359240063">
    <w:abstractNumId w:val="37"/>
  </w:num>
  <w:num w:numId="31" w16cid:durableId="1135487652">
    <w:abstractNumId w:val="6"/>
  </w:num>
  <w:num w:numId="32" w16cid:durableId="1034354828">
    <w:abstractNumId w:val="11"/>
  </w:num>
  <w:num w:numId="33" w16cid:durableId="451943771">
    <w:abstractNumId w:val="32"/>
  </w:num>
  <w:num w:numId="34" w16cid:durableId="700712808">
    <w:abstractNumId w:val="29"/>
  </w:num>
  <w:num w:numId="35" w16cid:durableId="415827930">
    <w:abstractNumId w:val="38"/>
  </w:num>
  <w:num w:numId="36" w16cid:durableId="412355976">
    <w:abstractNumId w:val="18"/>
  </w:num>
  <w:num w:numId="37" w16cid:durableId="2091926256">
    <w:abstractNumId w:val="19"/>
  </w:num>
  <w:num w:numId="38" w16cid:durableId="1632789327">
    <w:abstractNumId w:val="9"/>
  </w:num>
  <w:num w:numId="39" w16cid:durableId="84350942">
    <w:abstractNumId w:val="1"/>
  </w:num>
  <w:num w:numId="40" w16cid:durableId="1885942965">
    <w:abstractNumId w:val="22"/>
  </w:num>
  <w:num w:numId="41" w16cid:durableId="71851676">
    <w:abstractNumId w:val="20"/>
  </w:num>
  <w:num w:numId="42" w16cid:durableId="1014653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E2"/>
    <w:rsid w:val="00033F8C"/>
    <w:rsid w:val="00047C0D"/>
    <w:rsid w:val="00055A32"/>
    <w:rsid w:val="000856AF"/>
    <w:rsid w:val="00096370"/>
    <w:rsid w:val="000A476F"/>
    <w:rsid w:val="000E21F5"/>
    <w:rsid w:val="00113E02"/>
    <w:rsid w:val="00136E44"/>
    <w:rsid w:val="00146B6F"/>
    <w:rsid w:val="00164017"/>
    <w:rsid w:val="00166980"/>
    <w:rsid w:val="00183611"/>
    <w:rsid w:val="001B1326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364A"/>
    <w:rsid w:val="002973CE"/>
    <w:rsid w:val="002C04A8"/>
    <w:rsid w:val="002D53A6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438E"/>
    <w:rsid w:val="003A6FD4"/>
    <w:rsid w:val="003D4137"/>
    <w:rsid w:val="003D4DF7"/>
    <w:rsid w:val="003F137C"/>
    <w:rsid w:val="00417BFE"/>
    <w:rsid w:val="00451538"/>
    <w:rsid w:val="0047711B"/>
    <w:rsid w:val="0049183C"/>
    <w:rsid w:val="004A6FB3"/>
    <w:rsid w:val="004F697B"/>
    <w:rsid w:val="00505218"/>
    <w:rsid w:val="0051100D"/>
    <w:rsid w:val="00514F75"/>
    <w:rsid w:val="00525E26"/>
    <w:rsid w:val="00526F31"/>
    <w:rsid w:val="00533429"/>
    <w:rsid w:val="00537B70"/>
    <w:rsid w:val="00550190"/>
    <w:rsid w:val="00585574"/>
    <w:rsid w:val="005C1B9B"/>
    <w:rsid w:val="005C4C59"/>
    <w:rsid w:val="005D107F"/>
    <w:rsid w:val="005D768E"/>
    <w:rsid w:val="005E68BA"/>
    <w:rsid w:val="005F007D"/>
    <w:rsid w:val="006016AC"/>
    <w:rsid w:val="006144F5"/>
    <w:rsid w:val="00617BBE"/>
    <w:rsid w:val="00630C68"/>
    <w:rsid w:val="00653A1C"/>
    <w:rsid w:val="0066067C"/>
    <w:rsid w:val="00670210"/>
    <w:rsid w:val="00670C8B"/>
    <w:rsid w:val="00696C2C"/>
    <w:rsid w:val="006B3F3E"/>
    <w:rsid w:val="006C67C5"/>
    <w:rsid w:val="00710D2B"/>
    <w:rsid w:val="00710FED"/>
    <w:rsid w:val="00713DA7"/>
    <w:rsid w:val="00720E5D"/>
    <w:rsid w:val="007247AD"/>
    <w:rsid w:val="007354E4"/>
    <w:rsid w:val="00744FC6"/>
    <w:rsid w:val="007671CD"/>
    <w:rsid w:val="00772958"/>
    <w:rsid w:val="00775F81"/>
    <w:rsid w:val="007A03E1"/>
    <w:rsid w:val="007B388A"/>
    <w:rsid w:val="007D0C20"/>
    <w:rsid w:val="0082662B"/>
    <w:rsid w:val="00830AEB"/>
    <w:rsid w:val="00853CDE"/>
    <w:rsid w:val="00872D71"/>
    <w:rsid w:val="008742B0"/>
    <w:rsid w:val="008863AC"/>
    <w:rsid w:val="008A2BB0"/>
    <w:rsid w:val="008A363F"/>
    <w:rsid w:val="008B2879"/>
    <w:rsid w:val="008B35EA"/>
    <w:rsid w:val="009031DE"/>
    <w:rsid w:val="0090708E"/>
    <w:rsid w:val="00910903"/>
    <w:rsid w:val="00984617"/>
    <w:rsid w:val="00990794"/>
    <w:rsid w:val="009A6373"/>
    <w:rsid w:val="009A7025"/>
    <w:rsid w:val="009C25D9"/>
    <w:rsid w:val="009D388C"/>
    <w:rsid w:val="009F294A"/>
    <w:rsid w:val="00A115B8"/>
    <w:rsid w:val="00A32164"/>
    <w:rsid w:val="00A510F8"/>
    <w:rsid w:val="00A54F94"/>
    <w:rsid w:val="00A57229"/>
    <w:rsid w:val="00A6045E"/>
    <w:rsid w:val="00A9302F"/>
    <w:rsid w:val="00AA518A"/>
    <w:rsid w:val="00AC1D7E"/>
    <w:rsid w:val="00AE5FA8"/>
    <w:rsid w:val="00AE6E9C"/>
    <w:rsid w:val="00AF53B7"/>
    <w:rsid w:val="00B615FE"/>
    <w:rsid w:val="00B71A1C"/>
    <w:rsid w:val="00B7589B"/>
    <w:rsid w:val="00B75D51"/>
    <w:rsid w:val="00BA2C37"/>
    <w:rsid w:val="00BB28CF"/>
    <w:rsid w:val="00BB3EF4"/>
    <w:rsid w:val="00BD2ECF"/>
    <w:rsid w:val="00C03E65"/>
    <w:rsid w:val="00C557E8"/>
    <w:rsid w:val="00C739CE"/>
    <w:rsid w:val="00C77DA6"/>
    <w:rsid w:val="00CB2935"/>
    <w:rsid w:val="00CF3EF9"/>
    <w:rsid w:val="00D216E4"/>
    <w:rsid w:val="00D223EC"/>
    <w:rsid w:val="00D34E1A"/>
    <w:rsid w:val="00D62CA2"/>
    <w:rsid w:val="00D67049"/>
    <w:rsid w:val="00D83F5D"/>
    <w:rsid w:val="00D849C2"/>
    <w:rsid w:val="00D86F0D"/>
    <w:rsid w:val="00D94FAE"/>
    <w:rsid w:val="00DB57B0"/>
    <w:rsid w:val="00DC3E0F"/>
    <w:rsid w:val="00DD2BD4"/>
    <w:rsid w:val="00DE1D17"/>
    <w:rsid w:val="00DE5D5E"/>
    <w:rsid w:val="00DE6658"/>
    <w:rsid w:val="00E31E9B"/>
    <w:rsid w:val="00E3428F"/>
    <w:rsid w:val="00E60B03"/>
    <w:rsid w:val="00E66D57"/>
    <w:rsid w:val="00E84558"/>
    <w:rsid w:val="00E94C5B"/>
    <w:rsid w:val="00EA2E4C"/>
    <w:rsid w:val="00ED2AFD"/>
    <w:rsid w:val="00EF5FFC"/>
    <w:rsid w:val="00F22749"/>
    <w:rsid w:val="00F52E54"/>
    <w:rsid w:val="00F77838"/>
    <w:rsid w:val="00F807E2"/>
    <w:rsid w:val="00F83F6B"/>
    <w:rsid w:val="00F879A1"/>
    <w:rsid w:val="00F922D4"/>
    <w:rsid w:val="00FA6FB5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EFB16"/>
  <w15:chartTrackingRefBased/>
  <w15:docId w15:val="{4AA9247B-0884-475E-9212-BAFFF722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FA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63F"/>
    <w:pPr>
      <w:keepNext/>
      <w:keepLines/>
      <w:spacing w:before="360" w:after="80" w:line="240" w:lineRule="auto"/>
      <w:outlineLvl w:val="0"/>
    </w:pPr>
    <w:rPr>
      <w:rFonts w:ascii="Verdana" w:eastAsiaTheme="majorEastAsia" w:hAnsi="Verdana" w:cstheme="majorBidi"/>
      <w:b/>
      <w:color w:val="043956" w:themeColor="accent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363F"/>
    <w:pPr>
      <w:keepNext/>
      <w:keepLines/>
      <w:spacing w:before="160" w:after="80" w:line="240" w:lineRule="auto"/>
      <w:outlineLvl w:val="1"/>
    </w:pPr>
    <w:rPr>
      <w:rFonts w:ascii="Verdana" w:eastAsiaTheme="majorEastAsia" w:hAnsi="Verdana" w:cstheme="majorBidi"/>
      <w:b/>
      <w:color w:val="043956" w:themeColor="accent2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6FB5"/>
    <w:pPr>
      <w:keepNext/>
      <w:keepLines/>
      <w:spacing w:before="160" w:after="80" w:line="240" w:lineRule="auto"/>
      <w:outlineLvl w:val="2"/>
    </w:pPr>
    <w:rPr>
      <w:rFonts w:ascii="Verdana" w:eastAsiaTheme="majorEastAsia" w:hAnsi="Verdana" w:cstheme="majorBidi"/>
      <w:b/>
      <w:color w:val="043956" w:themeColor="accent2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856AF"/>
    <w:pPr>
      <w:keepNext/>
      <w:keepLines/>
      <w:spacing w:before="80" w:after="40" w:line="240" w:lineRule="auto"/>
      <w:outlineLvl w:val="3"/>
    </w:pPr>
    <w:rPr>
      <w:rFonts w:ascii="Verdana" w:eastAsiaTheme="majorEastAsia" w:hAnsi="Verdana" w:cstheme="majorBidi"/>
      <w:b/>
      <w:i/>
      <w:iCs/>
      <w:color w:val="043956" w:themeColor="accent2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C63"/>
    <w:pPr>
      <w:keepNext/>
      <w:keepLines/>
      <w:spacing w:before="80" w:after="40" w:line="240" w:lineRule="auto"/>
      <w:outlineLvl w:val="4"/>
    </w:pPr>
    <w:rPr>
      <w:rFonts w:ascii="Verdana" w:eastAsiaTheme="majorEastAsia" w:hAnsi="Verdana" w:cstheme="majorBidi"/>
      <w:color w:val="000000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C63"/>
    <w:pPr>
      <w:keepNext/>
      <w:keepLines/>
      <w:spacing w:before="40" w:after="0" w:line="240" w:lineRule="auto"/>
      <w:outlineLvl w:val="5"/>
    </w:pPr>
    <w:rPr>
      <w:rFonts w:ascii="Verdana" w:eastAsiaTheme="majorEastAsia" w:hAnsi="Verdana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C63"/>
    <w:pPr>
      <w:keepNext/>
      <w:keepLines/>
      <w:spacing w:before="40" w:after="0" w:line="240" w:lineRule="auto"/>
      <w:outlineLvl w:val="6"/>
    </w:pPr>
    <w:rPr>
      <w:rFonts w:ascii="Verdana" w:eastAsiaTheme="majorEastAsia" w:hAnsi="Verdana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C63"/>
    <w:pPr>
      <w:keepNext/>
      <w:keepLines/>
      <w:spacing w:after="0" w:line="240" w:lineRule="auto"/>
      <w:outlineLvl w:val="7"/>
    </w:pPr>
    <w:rPr>
      <w:rFonts w:ascii="Verdana" w:eastAsiaTheme="majorEastAsia" w:hAnsi="Verdana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C63"/>
    <w:pPr>
      <w:keepNext/>
      <w:keepLines/>
      <w:spacing w:after="0" w:line="240" w:lineRule="auto"/>
      <w:outlineLvl w:val="8"/>
    </w:pPr>
    <w:rPr>
      <w:rFonts w:ascii="Verdana" w:eastAsiaTheme="majorEastAsia" w:hAnsi="Verdana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63F"/>
    <w:rPr>
      <w:rFonts w:ascii="Verdana" w:eastAsiaTheme="majorEastAsia" w:hAnsi="Verdana" w:cstheme="majorBidi"/>
      <w:b/>
      <w:color w:val="043956" w:themeColor="accent2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A363F"/>
    <w:rPr>
      <w:rFonts w:ascii="Verdana" w:eastAsiaTheme="majorEastAsia" w:hAnsi="Verdana" w:cstheme="majorBidi"/>
      <w:b/>
      <w:color w:val="043956" w:themeColor="accent2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A6FB5"/>
    <w:rPr>
      <w:rFonts w:ascii="Verdana" w:eastAsiaTheme="majorEastAsia" w:hAnsi="Verdana" w:cstheme="majorBidi"/>
      <w:b/>
      <w:color w:val="043956" w:themeColor="accent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6AF"/>
    <w:rPr>
      <w:rFonts w:ascii="Verdana" w:eastAsiaTheme="majorEastAsia" w:hAnsi="Verdana" w:cstheme="majorBidi"/>
      <w:b/>
      <w:i/>
      <w:iCs/>
      <w:color w:val="043956" w:themeColor="accent2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C63"/>
    <w:rPr>
      <w:rFonts w:eastAsiaTheme="majorEastAsia" w:cstheme="majorBidi"/>
      <w:color w:val="0000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07F"/>
    <w:pPr>
      <w:spacing w:after="80" w:line="240" w:lineRule="auto"/>
      <w:contextualSpacing/>
    </w:pPr>
    <w:rPr>
      <w:rFonts w:ascii="Verdana" w:eastAsiaTheme="majorEastAsia" w:hAnsi="Verdana" w:cstheme="majorBidi"/>
      <w:b/>
      <w:color w:val="043956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07F"/>
    <w:rPr>
      <w:rFonts w:ascii="Verdana" w:eastAsiaTheme="majorEastAsia" w:hAnsi="Verdana" w:cstheme="majorBidi"/>
      <w:b/>
      <w:color w:val="043956" w:themeColor="accen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62CA2"/>
    <w:pPr>
      <w:spacing w:after="0" w:line="240" w:lineRule="auto"/>
    </w:pPr>
    <w:rPr>
      <w:rFonts w:ascii="Verdana" w:eastAsiaTheme="majorEastAsia" w:hAnsi="Verdana" w:cstheme="majorBidi"/>
      <w:b/>
      <w:color w:val="A848B4" w:themeColor="accent6"/>
      <w:spacing w:val="15"/>
      <w:sz w:val="4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CA2"/>
    <w:rPr>
      <w:rFonts w:ascii="Verdana" w:eastAsiaTheme="majorEastAsia" w:hAnsi="Verdana" w:cstheme="majorBidi"/>
      <w:b/>
      <w:color w:val="A848B4" w:themeColor="accent6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E02"/>
    <w:pPr>
      <w:spacing w:before="200" w:after="0" w:line="240" w:lineRule="auto"/>
      <w:ind w:left="862" w:right="862"/>
    </w:pPr>
    <w:rPr>
      <w:rFonts w:ascii="Verdana" w:hAnsi="Verdana"/>
      <w:i/>
      <w:iCs/>
      <w:color w:val="A848B4" w:themeColor="accent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13E02"/>
    <w:rPr>
      <w:rFonts w:ascii="Verdana" w:hAnsi="Verdana"/>
      <w:i/>
      <w:iCs/>
      <w:color w:val="A848B4" w:themeColor="accent4"/>
      <w:sz w:val="22"/>
    </w:rPr>
  </w:style>
  <w:style w:type="paragraph" w:styleId="ListParagraph">
    <w:name w:val="List Paragraph"/>
    <w:basedOn w:val="Normal"/>
    <w:uiPriority w:val="34"/>
    <w:qFormat/>
    <w:rsid w:val="00FE2C63"/>
    <w:pPr>
      <w:spacing w:after="0" w:line="240" w:lineRule="auto"/>
      <w:ind w:left="720"/>
      <w:contextualSpacing/>
    </w:pPr>
    <w:rPr>
      <w:rFonts w:ascii="Verdana" w:hAnsi="Verdana"/>
      <w:szCs w:val="24"/>
    </w:rPr>
  </w:style>
  <w:style w:type="character" w:styleId="IntenseEmphasis">
    <w:name w:val="Intense Emphasis"/>
    <w:basedOn w:val="DefaultParagraphFont"/>
    <w:uiPriority w:val="21"/>
    <w:qFormat/>
    <w:rsid w:val="00FE2C63"/>
    <w:rPr>
      <w:i/>
      <w:iCs/>
      <w:color w:val="0000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C63"/>
    <w:pPr>
      <w:pBdr>
        <w:top w:val="single" w:sz="4" w:space="10" w:color="000000" w:themeColor="accent1" w:themeShade="BF"/>
        <w:bottom w:val="single" w:sz="4" w:space="10" w:color="000000" w:themeColor="accent1" w:themeShade="BF"/>
      </w:pBdr>
      <w:spacing w:before="360" w:after="360" w:line="240" w:lineRule="auto"/>
      <w:ind w:left="864" w:right="864"/>
      <w:jc w:val="center"/>
    </w:pPr>
    <w:rPr>
      <w:rFonts w:ascii="Verdana" w:hAnsi="Verdana"/>
      <w:i/>
      <w:iCs/>
      <w:color w:val="000000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C63"/>
    <w:rPr>
      <w:i/>
      <w:iCs/>
      <w:color w:val="0000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C63"/>
    <w:rPr>
      <w:b/>
      <w:bCs/>
      <w:smallCaps/>
      <w:color w:val="0000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3E65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03E65"/>
  </w:style>
  <w:style w:type="paragraph" w:styleId="Footer">
    <w:name w:val="footer"/>
    <w:basedOn w:val="Normal"/>
    <w:link w:val="FooterChar"/>
    <w:uiPriority w:val="99"/>
    <w:unhideWhenUsed/>
    <w:rsid w:val="00C03E65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03E65"/>
  </w:style>
  <w:style w:type="numbering" w:customStyle="1" w:styleId="Arrows">
    <w:name w:val="Arrows"/>
    <w:uiPriority w:val="99"/>
    <w:rsid w:val="00F52E54"/>
    <w:pPr>
      <w:numPr>
        <w:numId w:val="8"/>
      </w:numPr>
    </w:pPr>
  </w:style>
  <w:style w:type="paragraph" w:styleId="NoSpacing">
    <w:name w:val="No Spacing"/>
    <w:uiPriority w:val="1"/>
    <w:qFormat/>
    <w:rsid w:val="008B35EA"/>
    <w:rPr>
      <w:rFonts w:ascii="Verdana" w:hAnsi="Verdana"/>
      <w:sz w:val="22"/>
    </w:rPr>
  </w:style>
  <w:style w:type="table" w:styleId="TableGrid">
    <w:name w:val="Table Grid"/>
    <w:basedOn w:val="TableNormal"/>
    <w:uiPriority w:val="39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8A363F"/>
    <w:tblPr>
      <w:tblStyleRowBandSize w:val="1"/>
      <w:tblStyleColBandSize w:val="1"/>
      <w:tblBorders>
        <w:top w:val="single" w:sz="4" w:space="0" w:color="CB90D2" w:themeColor="accent4" w:themeTint="99"/>
        <w:left w:val="single" w:sz="4" w:space="0" w:color="CB90D2" w:themeColor="accent4" w:themeTint="99"/>
        <w:bottom w:val="single" w:sz="4" w:space="0" w:color="CB90D2" w:themeColor="accent4" w:themeTint="99"/>
        <w:right w:val="single" w:sz="4" w:space="0" w:color="CB90D2" w:themeColor="accent4" w:themeTint="99"/>
        <w:insideH w:val="single" w:sz="4" w:space="0" w:color="CB90D2" w:themeColor="accent4" w:themeTint="99"/>
        <w:insideV w:val="single" w:sz="4" w:space="0" w:color="CB90D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48B4" w:themeColor="accent4"/>
          <w:left w:val="single" w:sz="4" w:space="0" w:color="A848B4" w:themeColor="accent4"/>
          <w:bottom w:val="single" w:sz="4" w:space="0" w:color="A848B4" w:themeColor="accent4"/>
          <w:right w:val="single" w:sz="4" w:space="0" w:color="A848B4" w:themeColor="accent4"/>
          <w:insideH w:val="nil"/>
          <w:insideV w:val="nil"/>
        </w:tcBorders>
        <w:shd w:val="clear" w:color="auto" w:fill="A848B4" w:themeFill="accent4"/>
      </w:tcPr>
    </w:tblStylePr>
    <w:tblStylePr w:type="lastRow">
      <w:rPr>
        <w:b/>
        <w:bCs/>
      </w:rPr>
      <w:tblPr/>
      <w:tcPr>
        <w:tcBorders>
          <w:top w:val="double" w:sz="4" w:space="0" w:color="A848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 w:themeFill="accent4" w:themeFillTint="33"/>
      </w:tcPr>
    </w:tblStylePr>
    <w:tblStylePr w:type="band1Horz">
      <w:tblPr/>
      <w:tcPr>
        <w:shd w:val="clear" w:color="auto" w:fill="EDDAF0" w:themeFill="accent4" w:themeFillTint="33"/>
      </w:tcPr>
    </w:tblStylePr>
  </w:style>
  <w:style w:type="table" w:styleId="GridTable1Light-Accent6">
    <w:name w:val="Grid Table 1 Light Accent 6"/>
    <w:basedOn w:val="TableNormal"/>
    <w:uiPriority w:val="46"/>
    <w:rsid w:val="00FA6FB5"/>
    <w:tblPr>
      <w:tblStyleRowBandSize w:val="1"/>
      <w:tblStyleColBandSize w:val="1"/>
      <w:tblBorders>
        <w:top w:val="single" w:sz="4" w:space="0" w:color="DCB5E1" w:themeColor="accent6" w:themeTint="66"/>
        <w:left w:val="single" w:sz="4" w:space="0" w:color="DCB5E1" w:themeColor="accent6" w:themeTint="66"/>
        <w:bottom w:val="single" w:sz="4" w:space="0" w:color="DCB5E1" w:themeColor="accent6" w:themeTint="66"/>
        <w:right w:val="single" w:sz="4" w:space="0" w:color="DCB5E1" w:themeColor="accent6" w:themeTint="66"/>
        <w:insideH w:val="single" w:sz="4" w:space="0" w:color="DCB5E1" w:themeColor="accent6" w:themeTint="66"/>
        <w:insideV w:val="single" w:sz="4" w:space="0" w:color="DCB5E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90D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uiPriority w:val="46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FA6FB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FA6FB5"/>
    <w:rPr>
      <w:color w:val="7D368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848B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848B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848B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848B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DDAF0" w:themeFill="accent6" w:themeFillTint="33"/>
      </w:tcPr>
    </w:tblStylePr>
    <w:tblStylePr w:type="band1Horz">
      <w:tblPr/>
      <w:tcPr>
        <w:shd w:val="clear" w:color="auto" w:fill="EDDAF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A6FB5"/>
    <w:rPr>
      <w:color w:val="FFFFFF" w:themeColor="background1"/>
    </w:rPr>
    <w:tblPr>
      <w:tblStyleRowBandSize w:val="1"/>
      <w:tblStyleColBandSize w:val="1"/>
      <w:tblBorders>
        <w:top w:val="single" w:sz="24" w:space="0" w:color="A848B4" w:themeColor="accent6"/>
        <w:left w:val="single" w:sz="24" w:space="0" w:color="A848B4" w:themeColor="accent6"/>
        <w:bottom w:val="single" w:sz="24" w:space="0" w:color="A848B4" w:themeColor="accent6"/>
        <w:right w:val="single" w:sz="24" w:space="0" w:color="A848B4" w:themeColor="accent6"/>
      </w:tblBorders>
    </w:tblPr>
    <w:tcPr>
      <w:shd w:val="clear" w:color="auto" w:fill="A848B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F47F5"/>
    <w:pPr>
      <w:spacing w:before="240" w:after="0"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26F31"/>
    <w:pPr>
      <w:spacing w:after="100" w:line="240" w:lineRule="auto"/>
    </w:pPr>
    <w:rPr>
      <w:rFonts w:ascii="Verdana" w:hAnsi="Verdana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26F31"/>
    <w:pPr>
      <w:spacing w:after="100" w:line="240" w:lineRule="auto"/>
      <w:ind w:left="220"/>
    </w:pPr>
    <w:rPr>
      <w:rFonts w:ascii="Verdana" w:hAnsi="Verdana"/>
      <w:szCs w:val="24"/>
    </w:rPr>
  </w:style>
  <w:style w:type="character" w:styleId="Hyperlink">
    <w:name w:val="Hyperlink"/>
    <w:basedOn w:val="DefaultParagraphFont"/>
    <w:uiPriority w:val="99"/>
    <w:unhideWhenUsed/>
    <w:rsid w:val="00526F31"/>
    <w:rPr>
      <w:color w:val="04395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86F0D"/>
    <w:rPr>
      <w:color w:val="666666"/>
    </w:rPr>
  </w:style>
  <w:style w:type="table" w:styleId="GridTable4-Accent2">
    <w:name w:val="Grid Table 4 Accent 2"/>
    <w:basedOn w:val="TableNormal"/>
    <w:uiPriority w:val="49"/>
    <w:rsid w:val="005F007D"/>
    <w:tblPr>
      <w:tblStyleRowBandSize w:val="1"/>
      <w:tblStyleColBandSize w:val="1"/>
      <w:tblBorders>
        <w:top w:val="single" w:sz="4" w:space="0" w:color="0EA1F3" w:themeColor="accent2" w:themeTint="99"/>
        <w:left w:val="single" w:sz="4" w:space="0" w:color="0EA1F3" w:themeColor="accent2" w:themeTint="99"/>
        <w:bottom w:val="single" w:sz="4" w:space="0" w:color="0EA1F3" w:themeColor="accent2" w:themeTint="99"/>
        <w:right w:val="single" w:sz="4" w:space="0" w:color="0EA1F3" w:themeColor="accent2" w:themeTint="99"/>
        <w:insideH w:val="single" w:sz="4" w:space="0" w:color="0EA1F3" w:themeColor="accent2" w:themeTint="99"/>
        <w:insideV w:val="single" w:sz="4" w:space="0" w:color="0EA1F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3956" w:themeColor="accent2"/>
          <w:left w:val="single" w:sz="4" w:space="0" w:color="043956" w:themeColor="accent2"/>
          <w:bottom w:val="single" w:sz="4" w:space="0" w:color="043956" w:themeColor="accent2"/>
          <w:right w:val="single" w:sz="4" w:space="0" w:color="043956" w:themeColor="accent2"/>
          <w:insideH w:val="nil"/>
          <w:insideV w:val="nil"/>
        </w:tcBorders>
        <w:shd w:val="clear" w:color="auto" w:fill="043956" w:themeFill="accent2"/>
      </w:tcPr>
    </w:tblStylePr>
    <w:tblStylePr w:type="lastRow">
      <w:rPr>
        <w:b/>
        <w:bCs/>
      </w:rPr>
      <w:tblPr/>
      <w:tcPr>
        <w:tcBorders>
          <w:top w:val="double" w:sz="4" w:space="0" w:color="0439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 w:themeFill="accent2" w:themeFillTint="33"/>
      </w:tcPr>
    </w:tblStylePr>
    <w:tblStylePr w:type="band1Horz">
      <w:tblPr/>
      <w:tcPr>
        <w:shd w:val="clear" w:color="auto" w:fill="AEDFFB" w:themeFill="accent2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F00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007D"/>
    <w:rPr>
      <w:color w:val="A848B4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FF47F5"/>
    <w:pPr>
      <w:spacing w:after="100" w:line="240" w:lineRule="auto"/>
      <w:ind w:left="440"/>
    </w:pPr>
    <w:rPr>
      <w:rFonts w:ascii="Verdana" w:hAnsi="Verdana"/>
      <w:szCs w:val="24"/>
    </w:rPr>
  </w:style>
  <w:style w:type="paragraph" w:customStyle="1" w:styleId="Style1">
    <w:name w:val="Style1"/>
    <w:basedOn w:val="Heading1"/>
    <w:next w:val="Heading1"/>
    <w:link w:val="Style1Char"/>
    <w:qFormat/>
    <w:rsid w:val="00D94FAE"/>
    <w:pPr>
      <w:spacing w:before="240" w:after="0"/>
    </w:pPr>
    <w:rPr>
      <w:rFonts w:eastAsia="Verdana"/>
      <w:color w:val="8B008B"/>
      <w:kern w:val="0"/>
      <w:szCs w:val="32"/>
      <w14:ligatures w14:val="none"/>
    </w:rPr>
  </w:style>
  <w:style w:type="character" w:customStyle="1" w:styleId="Style1Char">
    <w:name w:val="Style1 Char"/>
    <w:basedOn w:val="DefaultParagraphFont"/>
    <w:link w:val="Style1"/>
    <w:rsid w:val="00D94FAE"/>
    <w:rPr>
      <w:rFonts w:ascii="Verdana" w:eastAsia="Verdana" w:hAnsi="Verdana" w:cstheme="majorBidi"/>
      <w:b/>
      <w:color w:val="8B008B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Quals%20Dev%20NEW\04.%20Branding%20Documents\New%20Branding\SEG%20Awards\Awards%20Purpose%20State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SEG - Award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0000"/>
      </a:accent1>
      <a:accent2>
        <a:srgbClr val="043956"/>
      </a:accent2>
      <a:accent3>
        <a:srgbClr val="12EACC"/>
      </a:accent3>
      <a:accent4>
        <a:srgbClr val="A848B4"/>
      </a:accent4>
      <a:accent5>
        <a:srgbClr val="12EACC"/>
      </a:accent5>
      <a:accent6>
        <a:srgbClr val="A848B4"/>
      </a:accent6>
      <a:hlink>
        <a:srgbClr val="043956"/>
      </a:hlink>
      <a:folHlink>
        <a:srgbClr val="A848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A3558-E4D6-4D9F-B473-2177D0452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Awards Purpose Statement Template</Template>
  <TotalTime>1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Sergeant</dc:creator>
  <cp:keywords/>
  <dc:description/>
  <cp:lastModifiedBy>Melanie Sergeant</cp:lastModifiedBy>
  <cp:revision>3</cp:revision>
  <cp:lastPrinted>2026-07-16T15:03:00Z</cp:lastPrinted>
  <dcterms:created xsi:type="dcterms:W3CDTF">2026-07-17T14:44:00Z</dcterms:created>
  <dcterms:modified xsi:type="dcterms:W3CDTF">2026-07-17T14:44:00Z</dcterms:modified>
</cp:coreProperties>
</file>